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5CF00" w14:textId="77777777" w:rsidR="00A91A94" w:rsidRPr="00A91A94" w:rsidRDefault="00A91A94" w:rsidP="005E5256">
      <w:pPr>
        <w:jc w:val="center"/>
        <w:rPr>
          <w:rFonts w:ascii="Arial" w:hAnsi="Arial" w:cs="Arial"/>
          <w:b/>
          <w:bCs/>
        </w:rPr>
      </w:pPr>
      <w:r w:rsidRPr="00A91A94">
        <w:rPr>
          <w:rFonts w:ascii="Arial" w:hAnsi="Arial" w:cs="Arial"/>
          <w:b/>
        </w:rPr>
        <w:t>2027 Writing Competition Entry Form</w:t>
      </w:r>
    </w:p>
    <w:p w14:paraId="7CF4C42F" w14:textId="77777777" w:rsidR="005E5256" w:rsidRDefault="005E5256" w:rsidP="00A91A94">
      <w:pPr>
        <w:rPr>
          <w:rFonts w:ascii="Arial" w:hAnsi="Arial" w:cs="Arial"/>
        </w:rPr>
      </w:pPr>
    </w:p>
    <w:p w14:paraId="5AA30BDD" w14:textId="590A5892" w:rsid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Use your imagination to complete an original essay, poem, or both based on this year’s prompt: “The Lost Star of Texas” - A star has fallen from the Texas sky. You are chosen to return it before sunrise. What adventures do you have along the way?</w:t>
      </w:r>
    </w:p>
    <w:p w14:paraId="766DA959" w14:textId="77777777" w:rsidR="005E5256" w:rsidRPr="00A91A94" w:rsidRDefault="005E5256" w:rsidP="00A91A94">
      <w:pPr>
        <w:rPr>
          <w:rFonts w:ascii="Arial" w:hAnsi="Arial" w:cs="Arial"/>
          <w:b/>
          <w:bCs/>
        </w:rPr>
      </w:pPr>
    </w:p>
    <w:p w14:paraId="661B9F84" w14:textId="77777777" w:rsidR="005E5256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Winning students will receive a commemorative championship belt buckle and carnival tickets. </w:t>
      </w:r>
    </w:p>
    <w:p w14:paraId="024E8B45" w14:textId="77777777" w:rsidR="005E5256" w:rsidRDefault="005E5256" w:rsidP="00A91A94">
      <w:pPr>
        <w:rPr>
          <w:rFonts w:ascii="Arial" w:hAnsi="Arial" w:cs="Arial"/>
        </w:rPr>
      </w:pPr>
    </w:p>
    <w:p w14:paraId="3C0B0776" w14:textId="4CC37AE5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The educator or guardian associated with each winning entry will receive a $150 gift card.</w:t>
      </w:r>
    </w:p>
    <w:p w14:paraId="60FE3762" w14:textId="77777777" w:rsidR="005E5256" w:rsidRDefault="005E5256" w:rsidP="00A91A94">
      <w:pPr>
        <w:rPr>
          <w:rFonts w:ascii="Arial" w:hAnsi="Arial" w:cs="Arial"/>
        </w:rPr>
      </w:pPr>
    </w:p>
    <w:p w14:paraId="0E29FC1B" w14:textId="1A419502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Competition Category: </w:t>
      </w:r>
      <w:r w:rsidRPr="00A91A94">
        <w:rPr>
          <w:rFonts w:ascii="Segoe UI Symbol" w:hAnsi="Segoe UI Symbol" w:cs="Segoe UI Symbol"/>
        </w:rPr>
        <w:t>☐</w:t>
      </w:r>
      <w:r w:rsidRPr="00A91A94">
        <w:rPr>
          <w:rFonts w:ascii="Arial" w:hAnsi="Arial" w:cs="Arial"/>
        </w:rPr>
        <w:t xml:space="preserve"> Essay   </w:t>
      </w:r>
      <w:r w:rsidRPr="00A91A94">
        <w:rPr>
          <w:rFonts w:ascii="Segoe UI Symbol" w:hAnsi="Segoe UI Symbol" w:cs="Segoe UI Symbol"/>
        </w:rPr>
        <w:t>☐</w:t>
      </w:r>
      <w:r w:rsidRPr="00A91A94">
        <w:rPr>
          <w:rFonts w:ascii="Arial" w:hAnsi="Arial" w:cs="Arial"/>
        </w:rPr>
        <w:t xml:space="preserve"> Poem   </w:t>
      </w:r>
      <w:r w:rsidRPr="00A91A94">
        <w:rPr>
          <w:rFonts w:ascii="Segoe UI Symbol" w:hAnsi="Segoe UI Symbol" w:cs="Segoe UI Symbol"/>
        </w:rPr>
        <w:t>☐</w:t>
      </w:r>
      <w:r w:rsidRPr="00A91A94">
        <w:rPr>
          <w:rFonts w:ascii="Arial" w:hAnsi="Arial" w:cs="Arial"/>
        </w:rPr>
        <w:t xml:space="preserve"> Both (A student may enter both categories but may receive only one competition award.)</w:t>
      </w:r>
    </w:p>
    <w:p w14:paraId="6A88EAA2" w14:textId="77777777" w:rsidR="005E5256" w:rsidRDefault="005E5256" w:rsidP="00A91A94">
      <w:pPr>
        <w:rPr>
          <w:rFonts w:ascii="Arial" w:hAnsi="Arial" w:cs="Arial"/>
        </w:rPr>
      </w:pPr>
    </w:p>
    <w:p w14:paraId="7BB96129" w14:textId="18C876D5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Student’s First and Last</w:t>
      </w:r>
      <w:r w:rsidR="00156F03">
        <w:rPr>
          <w:rFonts w:ascii="Arial" w:hAnsi="Arial" w:cs="Arial"/>
        </w:rPr>
        <w:t xml:space="preserve"> </w:t>
      </w:r>
      <w:r w:rsidRPr="00A91A94">
        <w:rPr>
          <w:rFonts w:ascii="Arial" w:hAnsi="Arial" w:cs="Arial"/>
        </w:rPr>
        <w:t>Name:___</w:t>
      </w:r>
      <w:r w:rsidR="00E22EA5">
        <w:rPr>
          <w:rFonts w:ascii="Arial" w:hAnsi="Arial" w:cs="Arial"/>
        </w:rPr>
        <w:t>_________________</w:t>
      </w:r>
      <w:r w:rsidRPr="00A91A94">
        <w:rPr>
          <w:rFonts w:ascii="Arial" w:hAnsi="Arial" w:cs="Arial"/>
        </w:rPr>
        <w:t>_</w:t>
      </w:r>
      <w:r w:rsidR="00C64CEA">
        <w:rPr>
          <w:rFonts w:ascii="Arial" w:hAnsi="Arial" w:cs="Arial"/>
        </w:rPr>
        <w:t>__</w:t>
      </w:r>
      <w:r w:rsidRPr="00A91A94">
        <w:rPr>
          <w:rFonts w:ascii="Arial" w:hAnsi="Arial" w:cs="Arial"/>
        </w:rPr>
        <w:t>____________________________</w:t>
      </w:r>
      <w:r w:rsidRPr="00A91A94">
        <w:rPr>
          <w:rFonts w:ascii="Arial" w:hAnsi="Arial" w:cs="Arial"/>
        </w:rPr>
        <w:tab/>
      </w:r>
    </w:p>
    <w:p w14:paraId="11D15B6E" w14:textId="6FAFCBF1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Grade Level: _________________________________________________________________ </w:t>
      </w:r>
    </w:p>
    <w:p w14:paraId="33DBB961" w14:textId="77777777" w:rsidR="00C64CEA" w:rsidRDefault="00C64CEA" w:rsidP="00A91A94">
      <w:pPr>
        <w:rPr>
          <w:rFonts w:ascii="Arial" w:hAnsi="Arial" w:cs="Arial"/>
        </w:rPr>
      </w:pPr>
    </w:p>
    <w:p w14:paraId="27AD566A" w14:textId="291AD325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Parent First and Last Name: </w:t>
      </w:r>
      <w:r w:rsidR="00C64CEA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>____________________________________________________</w:t>
      </w:r>
    </w:p>
    <w:p w14:paraId="2AB80D8E" w14:textId="77777777" w:rsidR="00C64CEA" w:rsidRDefault="00C64CEA" w:rsidP="00A91A94">
      <w:pPr>
        <w:rPr>
          <w:rFonts w:ascii="Arial" w:hAnsi="Arial" w:cs="Arial"/>
        </w:rPr>
      </w:pPr>
    </w:p>
    <w:p w14:paraId="3FD8F6FA" w14:textId="07FD769A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Parent Email Address: </w:t>
      </w:r>
      <w:r w:rsidR="00C64CEA">
        <w:rPr>
          <w:rFonts w:ascii="Arial" w:hAnsi="Arial" w:cs="Arial"/>
        </w:rPr>
        <w:t>__</w:t>
      </w:r>
      <w:r w:rsidRPr="00A91A94">
        <w:rPr>
          <w:rFonts w:ascii="Arial" w:hAnsi="Arial" w:cs="Arial"/>
        </w:rPr>
        <w:t>________________________________________________________</w:t>
      </w:r>
    </w:p>
    <w:p w14:paraId="37FF43CF" w14:textId="77777777" w:rsidR="00C64CEA" w:rsidRDefault="00C64CEA" w:rsidP="00A91A94">
      <w:pPr>
        <w:rPr>
          <w:rFonts w:ascii="Arial" w:hAnsi="Arial" w:cs="Arial"/>
        </w:rPr>
      </w:pPr>
    </w:p>
    <w:p w14:paraId="01879FD4" w14:textId="4B21EC3B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School District: </w:t>
      </w:r>
      <w:r w:rsidR="00C64CEA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 xml:space="preserve">_______________________________________________________________ </w:t>
      </w:r>
    </w:p>
    <w:p w14:paraId="465C50C4" w14:textId="77777777" w:rsidR="00C64CEA" w:rsidRDefault="00C64CEA" w:rsidP="00A91A94">
      <w:pPr>
        <w:rPr>
          <w:rFonts w:ascii="Arial" w:hAnsi="Arial" w:cs="Arial"/>
        </w:rPr>
      </w:pPr>
    </w:p>
    <w:p w14:paraId="4B0B34AC" w14:textId="1264FDCE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Teacher’s First and Last Name:  </w:t>
      </w:r>
      <w:r w:rsidR="00C64CEA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 xml:space="preserve">_________________________________________________ </w:t>
      </w:r>
    </w:p>
    <w:p w14:paraId="3766FE4F" w14:textId="77777777" w:rsidR="00C64CEA" w:rsidRDefault="00C64CEA" w:rsidP="00A91A94">
      <w:pPr>
        <w:rPr>
          <w:rFonts w:ascii="Arial" w:hAnsi="Arial" w:cs="Arial"/>
        </w:rPr>
      </w:pPr>
    </w:p>
    <w:p w14:paraId="07F08E38" w14:textId="5AFB4973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Teacher’s Email Address:</w:t>
      </w:r>
      <w:r w:rsidR="00110360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>_______________________________________________________</w:t>
      </w:r>
    </w:p>
    <w:p w14:paraId="5B60C307" w14:textId="77777777" w:rsidR="00110360" w:rsidRDefault="00110360" w:rsidP="00A91A94">
      <w:pPr>
        <w:rPr>
          <w:rFonts w:ascii="Arial" w:hAnsi="Arial" w:cs="Arial"/>
        </w:rPr>
      </w:pPr>
    </w:p>
    <w:p w14:paraId="328CB038" w14:textId="11CA5259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School Name:  </w:t>
      </w:r>
      <w:r w:rsidR="00110360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 xml:space="preserve">_______________________________________________________________ </w:t>
      </w:r>
    </w:p>
    <w:p w14:paraId="585DDB36" w14:textId="77777777" w:rsidR="00110360" w:rsidRDefault="00110360" w:rsidP="00A91A94">
      <w:pPr>
        <w:rPr>
          <w:rFonts w:ascii="Arial" w:hAnsi="Arial" w:cs="Arial"/>
        </w:rPr>
      </w:pPr>
    </w:p>
    <w:p w14:paraId="5A511ED2" w14:textId="13A500C3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School Phone:</w:t>
      </w:r>
      <w:r w:rsidR="00110360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>_______________________________________________________________</w:t>
      </w:r>
    </w:p>
    <w:p w14:paraId="7360E922" w14:textId="77777777" w:rsidR="00110360" w:rsidRDefault="00110360" w:rsidP="00A91A94">
      <w:pPr>
        <w:rPr>
          <w:rFonts w:ascii="Arial" w:hAnsi="Arial" w:cs="Arial"/>
        </w:rPr>
      </w:pPr>
    </w:p>
    <w:p w14:paraId="75184D41" w14:textId="5EA020B0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School Mailing address:  </w:t>
      </w:r>
      <w:r w:rsidR="00110360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>_______________________________________________________</w:t>
      </w:r>
    </w:p>
    <w:p w14:paraId="30DCFA93" w14:textId="77777777" w:rsidR="00110360" w:rsidRDefault="00110360" w:rsidP="00A91A94">
      <w:pPr>
        <w:rPr>
          <w:rFonts w:ascii="Arial" w:hAnsi="Arial" w:cs="Arial"/>
        </w:rPr>
      </w:pPr>
    </w:p>
    <w:p w14:paraId="4058B731" w14:textId="040872AA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School City:  </w:t>
      </w:r>
      <w:r w:rsidR="00110360">
        <w:rPr>
          <w:rFonts w:ascii="Arial" w:hAnsi="Arial" w:cs="Arial"/>
        </w:rPr>
        <w:t>_</w:t>
      </w:r>
      <w:r w:rsidRPr="00A91A94">
        <w:rPr>
          <w:rFonts w:ascii="Arial" w:hAnsi="Arial" w:cs="Arial"/>
        </w:rPr>
        <w:t xml:space="preserve">_________________________________________________________________ </w:t>
      </w:r>
    </w:p>
    <w:p w14:paraId="158DA012" w14:textId="77777777" w:rsidR="00110360" w:rsidRDefault="00110360" w:rsidP="00A91A94">
      <w:pPr>
        <w:rPr>
          <w:rFonts w:ascii="Arial" w:hAnsi="Arial" w:cs="Arial"/>
        </w:rPr>
      </w:pPr>
    </w:p>
    <w:p w14:paraId="2678A0F4" w14:textId="53238AB8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State: ________________________ Zip:  ___________________________ </w:t>
      </w:r>
    </w:p>
    <w:p w14:paraId="13B1BDEA" w14:textId="77777777" w:rsidR="00110360" w:rsidRDefault="00110360" w:rsidP="00A91A94">
      <w:pPr>
        <w:rPr>
          <w:rFonts w:ascii="Arial" w:hAnsi="Arial" w:cs="Arial"/>
        </w:rPr>
      </w:pPr>
    </w:p>
    <w:p w14:paraId="7CC3756C" w14:textId="7542833D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I am the Parent/Legal Guardian of _________________________________ and grant Houston Livestock Show and Rodeo, Inc. (“the Rodeo”) permission to display, publish, photograph, and/or record my child’s 2027 Writing Competition entry or entries. I waive and release any </w:t>
      </w:r>
      <w:r w:rsidRPr="00A91A94">
        <w:rPr>
          <w:rFonts w:ascii="Arial" w:hAnsi="Arial" w:cs="Arial"/>
        </w:rPr>
        <w:lastRenderedPageBreak/>
        <w:t>rights my child or I may have in the entry or entries and agree to defend, indemnify, and hold harmless the Rodeo from liability arising from their use.</w:t>
      </w:r>
    </w:p>
    <w:p w14:paraId="4474420C" w14:textId="77777777" w:rsidR="00110360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Parent/Legal Guardian Signature: ________________________________________________________ Parent/Legal Guardian </w:t>
      </w:r>
    </w:p>
    <w:p w14:paraId="6D999B5F" w14:textId="77777777" w:rsidR="00110360" w:rsidRDefault="00110360" w:rsidP="00A91A94">
      <w:pPr>
        <w:rPr>
          <w:rFonts w:ascii="Arial" w:hAnsi="Arial" w:cs="Arial"/>
        </w:rPr>
      </w:pPr>
    </w:p>
    <w:p w14:paraId="717CA6B1" w14:textId="3B169D34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Printed Name: _____________________________________________________</w:t>
      </w:r>
    </w:p>
    <w:p w14:paraId="5613DB3F" w14:textId="77777777" w:rsidR="00A91A94" w:rsidRPr="00A91A94" w:rsidRDefault="00A91A94" w:rsidP="00A91A94">
      <w:pPr>
        <w:rPr>
          <w:rFonts w:ascii="Arial" w:hAnsi="Arial" w:cs="Arial"/>
        </w:rPr>
      </w:pPr>
    </w:p>
    <w:p w14:paraId="217CBA6E" w14:textId="77777777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 xml:space="preserve">All entries must be received by </w:t>
      </w:r>
      <w:r w:rsidRPr="00A91A94">
        <w:rPr>
          <w:rFonts w:ascii="Arial" w:hAnsi="Arial" w:cs="Arial"/>
          <w:b/>
          <w:bCs/>
        </w:rPr>
        <w:t>October 23, 2026</w:t>
      </w:r>
      <w:r w:rsidRPr="00A91A94">
        <w:rPr>
          <w:rFonts w:ascii="Arial" w:hAnsi="Arial" w:cs="Arial"/>
        </w:rPr>
        <w:t xml:space="preserve">. Submit the entry or entries online through the Houston Livestock Show and Rodeo </w:t>
      </w:r>
      <w:hyperlink r:id="rId9" w:history="1">
        <w:r w:rsidRPr="00A91A94">
          <w:rPr>
            <w:rStyle w:val="Hyperlink"/>
            <w:rFonts w:ascii="Arial" w:hAnsi="Arial" w:cs="Arial"/>
          </w:rPr>
          <w:t>Writing Competition portal</w:t>
        </w:r>
      </w:hyperlink>
      <w:r w:rsidRPr="00A91A94">
        <w:rPr>
          <w:rFonts w:ascii="Arial" w:hAnsi="Arial" w:cs="Arial"/>
        </w:rPr>
        <w:t xml:space="preserve">. </w:t>
      </w:r>
      <w:r w:rsidRPr="00A91A94">
        <w:rPr>
          <w:rFonts w:ascii="Arial" w:hAnsi="Arial" w:cs="Arial"/>
          <w:b/>
          <w:bCs/>
        </w:rPr>
        <w:t>The entry portal will open September 14, 2026</w:t>
      </w:r>
      <w:r w:rsidRPr="00A91A94">
        <w:rPr>
          <w:rFonts w:ascii="Arial" w:hAnsi="Arial" w:cs="Arial"/>
        </w:rPr>
        <w:t>.</w:t>
      </w:r>
    </w:p>
    <w:p w14:paraId="4908C961" w14:textId="77777777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For competition questions, contact us at WritingCompetition@hlsr.com.</w:t>
      </w:r>
    </w:p>
    <w:p w14:paraId="712269A6" w14:textId="77777777" w:rsidR="00A91A94" w:rsidRPr="00A91A94" w:rsidRDefault="00A91A94" w:rsidP="00A91A94">
      <w:pPr>
        <w:rPr>
          <w:rFonts w:ascii="Arial" w:hAnsi="Arial" w:cs="Arial"/>
        </w:rPr>
      </w:pPr>
      <w:r w:rsidRPr="00A91A94">
        <w:rPr>
          <w:rFonts w:ascii="Arial" w:hAnsi="Arial" w:cs="Arial"/>
        </w:rPr>
        <w:t>For updates and more information, visit rodeohouston.com/writing. Winners will be published January 25, 2027.</w:t>
      </w:r>
    </w:p>
    <w:p w14:paraId="0CB8F7AE" w14:textId="77777777" w:rsidR="00967D32" w:rsidRPr="00967D32" w:rsidRDefault="00967D32" w:rsidP="00967D32"/>
    <w:sectPr w:rsidR="00967D32" w:rsidRPr="00967D32" w:rsidSect="00967D32">
      <w:headerReference w:type="default" r:id="rId10"/>
      <w:pgSz w:w="12240" w:h="15840"/>
      <w:pgMar w:top="3240" w:right="1008" w:bottom="144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229DAB" w14:textId="77777777" w:rsidR="00C310D5" w:rsidRDefault="00C310D5" w:rsidP="00967D32">
      <w:r>
        <w:separator/>
      </w:r>
    </w:p>
  </w:endnote>
  <w:endnote w:type="continuationSeparator" w:id="0">
    <w:p w14:paraId="14F6FC96" w14:textId="77777777" w:rsidR="00C310D5" w:rsidRDefault="00C310D5" w:rsidP="00967D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48B66" w14:textId="77777777" w:rsidR="00C310D5" w:rsidRDefault="00C310D5" w:rsidP="00967D32">
      <w:r>
        <w:separator/>
      </w:r>
    </w:p>
  </w:footnote>
  <w:footnote w:type="continuationSeparator" w:id="0">
    <w:p w14:paraId="330EC22D" w14:textId="77777777" w:rsidR="00C310D5" w:rsidRDefault="00C310D5" w:rsidP="00967D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314E4" w14:textId="77777777" w:rsidR="00967D32" w:rsidRDefault="00967D3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F169E51" wp14:editId="019C7B98">
          <wp:simplePos x="0" y="0"/>
          <wp:positionH relativeFrom="column">
            <wp:align>center</wp:align>
          </wp:positionH>
          <wp:positionV relativeFrom="page">
            <wp:align>center</wp:align>
          </wp:positionV>
          <wp:extent cx="7818120" cy="10040112"/>
          <wp:effectExtent l="0" t="0" r="5080" b="5715"/>
          <wp:wrapNone/>
          <wp:docPr id="9501156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115641" name="Picture 95011564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20" cy="100401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B15"/>
    <w:rsid w:val="00110360"/>
    <w:rsid w:val="00156F03"/>
    <w:rsid w:val="0026048F"/>
    <w:rsid w:val="004F75D7"/>
    <w:rsid w:val="005E5256"/>
    <w:rsid w:val="007543FD"/>
    <w:rsid w:val="008A5C52"/>
    <w:rsid w:val="00967D32"/>
    <w:rsid w:val="00A06044"/>
    <w:rsid w:val="00A91A94"/>
    <w:rsid w:val="00AE3529"/>
    <w:rsid w:val="00C12B53"/>
    <w:rsid w:val="00C310D5"/>
    <w:rsid w:val="00C64CEA"/>
    <w:rsid w:val="00CE5C65"/>
    <w:rsid w:val="00D13B15"/>
    <w:rsid w:val="00E22EA5"/>
    <w:rsid w:val="00EF68DB"/>
    <w:rsid w:val="00FC1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D6E05"/>
  <w15:chartTrackingRefBased/>
  <w15:docId w15:val="{812A6370-C708-4BEF-8B32-36BE9D807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D32"/>
    <w:pPr>
      <w:spacing w:after="0" w:line="240" w:lineRule="auto"/>
    </w:pPr>
    <w:rPr>
      <w:rFonts w:ascii="Calibri" w:eastAsia="Times New Roman" w:hAnsi="Calibri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7D3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7D3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7D3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7D3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7D3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7D3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7D3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7D3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7D3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7D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7D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7D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7D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7D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7D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7D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7D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7D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7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67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7D3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67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7D3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67D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7D3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67D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7D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7D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7D3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67D3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67D32"/>
  </w:style>
  <w:style w:type="paragraph" w:styleId="Footer">
    <w:name w:val="footer"/>
    <w:basedOn w:val="Normal"/>
    <w:link w:val="FooterChar"/>
    <w:uiPriority w:val="99"/>
    <w:unhideWhenUsed/>
    <w:rsid w:val="00967D3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967D32"/>
  </w:style>
  <w:style w:type="character" w:styleId="Hyperlink">
    <w:name w:val="Hyperlink"/>
    <w:basedOn w:val="DefaultParagraphFont"/>
    <w:uiPriority w:val="99"/>
    <w:unhideWhenUsed/>
    <w:rsid w:val="00A91A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A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rodeohouston.awardsplatform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e05550\AppData\Local\Microsoft\Windows\INetCache\Content.Outlook\W64KFHQ0\2026-27%20Committee%20Letterhea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442F0C2FC19E43B998F0755D2F3E6A" ma:contentTypeVersion="16" ma:contentTypeDescription="Create a new document." ma:contentTypeScope="" ma:versionID="b401c3a25c66370bc5c1bc998233f9ea">
  <xsd:schema xmlns:xsd="http://www.w3.org/2001/XMLSchema" xmlns:xs="http://www.w3.org/2001/XMLSchema" xmlns:p="http://schemas.microsoft.com/office/2006/metadata/properties" xmlns:ns2="d24e3079-912b-4461-be78-de62aaca8b99" xmlns:ns3="57e8c846-93b2-48d3-8105-007626a44b2a" targetNamespace="http://schemas.microsoft.com/office/2006/metadata/properties" ma:root="true" ma:fieldsID="741d14d088aefd56e2bf0cdb5d841ee6" ns2:_="" ns3:_="">
    <xsd:import namespace="d24e3079-912b-4461-be78-de62aaca8b99"/>
    <xsd:import namespace="57e8c846-93b2-48d3-8105-007626a44b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4e3079-912b-4461-be78-de62aaca8b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b9db739-1ef4-4365-af9c-f2684076e8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e8c846-93b2-48d3-8105-007626a44b2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fff819f-7e71-43bb-922c-1e656d086beb}" ma:internalName="TaxCatchAll" ma:showField="CatchAllData" ma:web="57e8c846-93b2-48d3-8105-007626a44b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24e3079-912b-4461-be78-de62aaca8b99">
      <Terms xmlns="http://schemas.microsoft.com/office/infopath/2007/PartnerControls"/>
    </lcf76f155ced4ddcb4097134ff3c332f>
    <TaxCatchAll xmlns="57e8c846-93b2-48d3-8105-007626a44b2a" xsi:nil="true"/>
  </documentManagement>
</p:properties>
</file>

<file path=customXml/itemProps1.xml><?xml version="1.0" encoding="utf-8"?>
<ds:datastoreItem xmlns:ds="http://schemas.openxmlformats.org/officeDocument/2006/customXml" ds:itemID="{4FD10793-3396-40D8-B39C-816335DC81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4e3079-912b-4461-be78-de62aaca8b99"/>
    <ds:schemaRef ds:uri="57e8c846-93b2-48d3-8105-007626a4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61BDCD-C4B9-4D82-B93B-A810D75FA5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F8DCE1-8543-4F0C-9A37-D44F8A0FCAAF}">
  <ds:schemaRefs>
    <ds:schemaRef ds:uri="http://schemas.microsoft.com/office/2006/metadata/properties"/>
    <ds:schemaRef ds:uri="http://schemas.microsoft.com/office/infopath/2007/PartnerControls"/>
    <ds:schemaRef ds:uri="d24e3079-912b-4461-be78-de62aaca8b99"/>
    <ds:schemaRef ds:uri="57e8c846-93b2-48d3-8105-007626a44b2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2026-27 Committee Letterhead</Template>
  <TotalTime>0</TotalTime>
  <Pages>2</Pages>
  <Words>274</Words>
  <Characters>2348</Characters>
  <Application>Microsoft Office Word</Application>
  <DocSecurity>0</DocSecurity>
  <Lines>55</Lines>
  <Paragraphs>24</Paragraphs>
  <ScaleCrop>false</ScaleCrop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Maxwell, Crystal</dc:creator>
  <cp:keywords/>
  <dc:description/>
  <cp:lastModifiedBy>Maxwell, Crystal</cp:lastModifiedBy>
  <cp:revision>7</cp:revision>
  <dcterms:created xsi:type="dcterms:W3CDTF">2026-08-25T14:58:00Z</dcterms:created>
  <dcterms:modified xsi:type="dcterms:W3CDTF">2026-08-25T15:29:00Z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0x0101008F442F0C2FC19E43B998F0755D2F3E6A</vt:lpwstr>
  </property>
  <property fmtid="{D5CDD505-2E9C-101B-9397-08002B2CF9AE}" pid="3" name="MSIP_Label_fe213162-8742-4817-ab6f-53da7c79e427_Enabled">
    <vt:lpwstr>true</vt:lpwstr>
  </property>
  <property fmtid="{D5CDD505-2E9C-101B-9397-08002B2CF9AE}" pid="4" name="MSIP_Label_fe213162-8742-4817-ab6f-53da7c79e427_SetDate">
    <vt:lpwstr>2026-08-25T14:56:54Z</vt:lpwstr>
  </property>
  <property fmtid="{D5CDD505-2E9C-101B-9397-08002B2CF9AE}" pid="5" name="MSIP_Label_fe213162-8742-4817-ab6f-53da7c79e427_Method">
    <vt:lpwstr>Privileged</vt:lpwstr>
  </property>
  <property fmtid="{D5CDD505-2E9C-101B-9397-08002B2CF9AE}" pid="6" name="MSIP_Label_fe213162-8742-4817-ab6f-53da7c79e427_Name">
    <vt:lpwstr>Conf-MayLeave</vt:lpwstr>
  </property>
  <property fmtid="{D5CDD505-2E9C-101B-9397-08002B2CF9AE}" pid="7" name="MSIP_Label_fe213162-8742-4817-ab6f-53da7c79e427_SiteId">
    <vt:lpwstr>fb6ea403-7cf1-4905-810a-fe5547e98204</vt:lpwstr>
  </property>
  <property fmtid="{D5CDD505-2E9C-101B-9397-08002B2CF9AE}" pid="8" name="MSIP_Label_fe213162-8742-4817-ab6f-53da7c79e427_ActionId">
    <vt:lpwstr>8f7594d3-f2f1-4133-9a17-fc0ff5a8da49</vt:lpwstr>
  </property>
  <property fmtid="{D5CDD505-2E9C-101B-9397-08002B2CF9AE}" pid="9" name="MSIP_Label_fe213162-8742-4817-ab6f-53da7c79e427_ContentBits">
    <vt:lpwstr>0</vt:lpwstr>
  </property>
  <property fmtid="{D5CDD505-2E9C-101B-9397-08002B2CF9AE}" pid="10" name="MSIP_Label_fe213162-8742-4817-ab6f-53da7c79e427_Tag">
    <vt:lpwstr>10, 0, 1, 1</vt:lpwstr>
  </property>
</Properties>
</file>